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E6554" w14:textId="77777777" w:rsidR="00CF2AF0" w:rsidRDefault="00CF2AF0"/>
    <w:sectPr w:rsidR="00CF2AF0">
      <w:headerReference w:type="even" r:id="rId7"/>
      <w:headerReference w:type="default" r:id="rId8"/>
      <w:headerReference w:type="first" r:id="rId9"/>
      <w:pgSz w:w="11906" w:h="16838"/>
      <w:pgMar w:top="1417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68610" w14:textId="77777777" w:rsidR="00886C11" w:rsidRDefault="00886C11">
      <w:r>
        <w:separator/>
      </w:r>
    </w:p>
  </w:endnote>
  <w:endnote w:type="continuationSeparator" w:id="0">
    <w:p w14:paraId="33CAC5B8" w14:textId="77777777" w:rsidR="00886C11" w:rsidRDefault="00886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471B95" w14:textId="77777777" w:rsidR="00886C11" w:rsidRDefault="00886C11">
      <w:r>
        <w:separator/>
      </w:r>
    </w:p>
  </w:footnote>
  <w:footnote w:type="continuationSeparator" w:id="0">
    <w:p w14:paraId="02DC3D6F" w14:textId="77777777" w:rsidR="00886C11" w:rsidRDefault="00886C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99FA7" w14:textId="77777777" w:rsidR="00410BFB" w:rsidRDefault="00C11DA2">
    <w:pPr>
      <w:pStyle w:val="Kopfzeile"/>
    </w:pPr>
    <w:r>
      <w:rPr>
        <w:noProof/>
      </w:rPr>
    </w:r>
    <w:r w:rsidR="00C11DA2">
      <w:rPr>
        <w:noProof/>
      </w:rPr>
      <w:pict w14:anchorId="1E3484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87955" o:spid="_x0000_s1027" type="#_x0000_t75" alt="" style="position:absolute;margin-left:0;margin-top:0;width:451.75pt;height:638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DP03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3DF40" w14:textId="7BBC267F" w:rsidR="00410BFB" w:rsidRDefault="004E5AF5">
    <w:pPr>
      <w:pStyle w:val="Kopfzeile"/>
    </w:pPr>
    <w:r>
      <w:rPr>
        <w:noProof/>
      </w:rPr>
      <w:drawing>
        <wp:anchor distT="0" distB="0" distL="114300" distR="114300" simplePos="0" relativeHeight="251658752" behindDoc="1" locked="0" layoutInCell="0" allowOverlap="1" wp14:anchorId="7C1DD2F7" wp14:editId="2FDE2659">
          <wp:simplePos x="0" y="0"/>
          <wp:positionH relativeFrom="column">
            <wp:posOffset>-898883</wp:posOffset>
          </wp:positionH>
          <wp:positionV relativeFrom="page">
            <wp:posOffset>0</wp:posOffset>
          </wp:positionV>
          <wp:extent cx="7579776" cy="10713600"/>
          <wp:effectExtent l="0" t="0" r="2540" b="571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9776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C407E" w14:textId="77777777" w:rsidR="00410BFB" w:rsidRDefault="00C11DA2">
    <w:pPr>
      <w:pStyle w:val="Kopfzeile"/>
    </w:pPr>
    <w:r>
      <w:rPr>
        <w:noProof/>
      </w:rPr>
    </w:r>
    <w:r w:rsidR="00C11DA2">
      <w:rPr>
        <w:noProof/>
      </w:rPr>
      <w:pict w14:anchorId="3A2566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87954" o:spid="_x0000_s1025" type="#_x0000_t75" alt="" style="position:absolute;margin-left:0;margin-top:0;width:451.75pt;height:638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DP03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AE3"/>
    <w:rsid w:val="0000408A"/>
    <w:rsid w:val="000B1D87"/>
    <w:rsid w:val="000E33B7"/>
    <w:rsid w:val="00211E91"/>
    <w:rsid w:val="002E1317"/>
    <w:rsid w:val="003A412C"/>
    <w:rsid w:val="00410BFB"/>
    <w:rsid w:val="004E5AF5"/>
    <w:rsid w:val="0075133F"/>
    <w:rsid w:val="00777260"/>
    <w:rsid w:val="00886C11"/>
    <w:rsid w:val="009C2AB9"/>
    <w:rsid w:val="009E7AE3"/>
    <w:rsid w:val="00B2312C"/>
    <w:rsid w:val="00C11DA2"/>
    <w:rsid w:val="00CF2AF0"/>
    <w:rsid w:val="00D021B4"/>
    <w:rsid w:val="00D24F24"/>
    <w:rsid w:val="00D2520A"/>
    <w:rsid w:val="00D433D1"/>
    <w:rsid w:val="00DA4481"/>
    <w:rsid w:val="00E92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7ED2303"/>
  <w14:defaultImageDpi w14:val="0"/>
  <w15:chartTrackingRefBased/>
  <w15:docId w15:val="{D8D2A8E9-F298-F345-BF3F-E7FB26D9D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semiHidden/>
  </w:style>
  <w:style w:type="paragraph" w:styleId="Fuzeile">
    <w:name w:val="footer"/>
    <w:basedOn w:val="Standard"/>
    <w:link w:val="FuzeileZchn"/>
    <w:uiPriority w:val="99"/>
    <w:semiHidden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ugler\Desktop\workfiles_r\wordvorlagen\1_bearb_makro\DP032h4v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4501ADC-87B2-D440-A11A-D83DD45BC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C:\Users\Gaugler\Desktop\workfiles_r\wordvorlagen\1_bearb_makro\DP032h4v.dot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sigel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Streitberger Gerd</dc:creator>
  <cp:keywords/>
  <cp:lastModifiedBy>Streitberger Gerd</cp:lastModifiedBy>
  <cp:revision>3</cp:revision>
  <cp:lastPrinted>2021-12-20T11:23:00Z</cp:lastPrinted>
  <dcterms:created xsi:type="dcterms:W3CDTF">2022-12-13T11:19:00Z</dcterms:created>
  <dcterms:modified xsi:type="dcterms:W3CDTF">2022-12-13T11:21:00Z</dcterms:modified>
</cp:coreProperties>
</file>